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7715"/>
        <w:gridCol w:w="113"/>
        <w:gridCol w:w="2972"/>
      </w:tblGrid>
      <w:tr w:rsidR="004D1557">
        <w:trPr>
          <w:trHeight w:hRule="exact" w:val="6192"/>
        </w:trPr>
        <w:tc>
          <w:tcPr>
            <w:tcW w:w="7922" w:type="dxa"/>
          </w:tcPr>
          <w:tbl>
            <w:tblPr>
              <w:tblStyle w:val="PlainTable4"/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600" w:firstRow="0" w:lastRow="0" w:firstColumn="0" w:lastColumn="0" w:noHBand="1" w:noVBand="1"/>
              <w:tblCaption w:val="Photo layout table"/>
            </w:tblPr>
            <w:tblGrid>
              <w:gridCol w:w="7715"/>
            </w:tblGrid>
            <w:tr w:rsidR="004D1557" w:rsidTr="004D1557">
              <w:trPr>
                <w:trHeight w:hRule="exact" w:val="5040"/>
              </w:trPr>
              <w:tc>
                <w:tcPr>
                  <w:tcW w:w="7705" w:type="dxa"/>
                </w:tcPr>
                <w:p w:rsidR="004D1557" w:rsidRDefault="00540E2F">
                  <w:pPr>
                    <w:spacing w:after="100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838483" cy="4744720"/>
                        <wp:effectExtent l="381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Princeton Sentry Ginkgo.JPG"/>
                                <pic:cNvPicPr/>
                              </pic:nvPicPr>
                              <pic:blipFill rotWithShape="1"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623" r="-5581"/>
                                <a:stretch/>
                              </pic:blipFill>
                              <pic:spPr bwMode="auto">
                                <a:xfrm rot="5400000">
                                  <a:off x="0" y="0"/>
                                  <a:ext cx="3841659" cy="47486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W w:w="4841" w:type="pct"/>
              <w:shd w:val="clear" w:color="auto" w:fill="33473C" w:themeFill="text2" w:themeFillShade="BF"/>
              <w:tblLayout w:type="fixed"/>
              <w:tblCellMar>
                <w:left w:w="115" w:type="dxa"/>
                <w:bottom w:w="144" w:type="dxa"/>
                <w:right w:w="115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5195"/>
              <w:gridCol w:w="2275"/>
            </w:tblGrid>
            <w:tr w:rsidR="004D1557" w:rsidTr="00F07C9D">
              <w:trPr>
                <w:trHeight w:val="1260"/>
              </w:trPr>
              <w:tc>
                <w:tcPr>
                  <w:tcW w:w="3477" w:type="pct"/>
                  <w:shd w:val="clear" w:color="auto" w:fill="33473C" w:themeFill="text2" w:themeFillShade="BF"/>
                </w:tcPr>
                <w:p w:rsidR="004D1557" w:rsidRDefault="00910757">
                  <w:pPr>
                    <w:pStyle w:val="Month"/>
                  </w:pPr>
                  <w:r>
                    <w:fldChar w:fldCharType="begin"/>
                  </w:r>
                  <w:r>
                    <w:instrText xml:space="preserve"> DOCVARIABLE  MonthStart \@ MMMM \* MERGEFORMAT </w:instrText>
                  </w:r>
                  <w:r>
                    <w:fldChar w:fldCharType="separate"/>
                  </w:r>
                  <w:r w:rsidR="003D3099">
                    <w:t>August</w:t>
                  </w:r>
                  <w:r>
                    <w:fldChar w:fldCharType="end"/>
                  </w:r>
                </w:p>
              </w:tc>
              <w:tc>
                <w:tcPr>
                  <w:tcW w:w="1523" w:type="pct"/>
                  <w:shd w:val="clear" w:color="auto" w:fill="33473C" w:themeFill="text2" w:themeFillShade="BF"/>
                </w:tcPr>
                <w:p w:rsidR="004D1557" w:rsidRDefault="00910757">
                  <w:pPr>
                    <w:pStyle w:val="Year"/>
                  </w:pPr>
                  <w:r>
                    <w:fldChar w:fldCharType="begin"/>
                  </w:r>
                  <w:r>
                    <w:instrText xml:space="preserve"> DOCVARIABLE  MonthStart \@  yyyy   \* MERGEFORMAT </w:instrText>
                  </w:r>
                  <w:r>
                    <w:fldChar w:fldCharType="separate"/>
                  </w:r>
                  <w:r w:rsidR="003D3099">
                    <w:t>2020</w:t>
                  </w:r>
                  <w:r>
                    <w:fldChar w:fldCharType="end"/>
                  </w:r>
                </w:p>
              </w:tc>
            </w:tr>
          </w:tbl>
          <w:p w:rsidR="004D1557" w:rsidRDefault="004D1557"/>
        </w:tc>
        <w:tc>
          <w:tcPr>
            <w:tcW w:w="115" w:type="dxa"/>
          </w:tcPr>
          <w:p w:rsidR="004D1557" w:rsidRDefault="004D1557"/>
        </w:tc>
        <w:tc>
          <w:tcPr>
            <w:tcW w:w="3051" w:type="dxa"/>
            <w:vAlign w:val="bottom"/>
          </w:tcPr>
          <w:tbl>
            <w:tblPr>
              <w:tblW w:w="5000" w:type="pct"/>
              <w:tblLayout w:type="fixed"/>
              <w:tblLook w:val="04A0" w:firstRow="1" w:lastRow="0" w:firstColumn="1" w:lastColumn="0" w:noHBand="0" w:noVBand="1"/>
              <w:tblCaption w:val="Content table"/>
            </w:tblPr>
            <w:tblGrid>
              <w:gridCol w:w="2972"/>
            </w:tblGrid>
            <w:tr w:rsidR="004D1557" w:rsidTr="00F07C9D">
              <w:tc>
                <w:tcPr>
                  <w:tcW w:w="2972" w:type="dxa"/>
                </w:tcPr>
                <w:p w:rsidR="0088002E" w:rsidRPr="00910757" w:rsidRDefault="0088002E" w:rsidP="0088002E">
                  <w:pPr>
                    <w:pStyle w:val="Heading1"/>
                    <w:spacing w:before="0"/>
                    <w:jc w:val="center"/>
                    <w:rPr>
                      <w:rFonts w:ascii="Corbel" w:eastAsia="Meiryo" w:hAnsi="Corbel" w:cs="Times New Roman"/>
                      <w:b w:val="0"/>
                      <w:bCs w:val="0"/>
                      <w:color w:val="455F51" w:themeColor="text2"/>
                      <w:sz w:val="40"/>
                      <w:szCs w:val="40"/>
                    </w:rPr>
                  </w:pPr>
                  <w:r w:rsidRPr="00910757">
                    <w:rPr>
                      <w:rStyle w:val="Heading1Char"/>
                      <w:b/>
                      <w:color w:val="455F51" w:themeColor="text2"/>
                      <w:sz w:val="40"/>
                      <w:szCs w:val="40"/>
                    </w:rPr>
                    <w:t>Princeton Sentry Ginkgo</w:t>
                  </w:r>
                </w:p>
                <w:p w:rsidR="004D1557" w:rsidRPr="00910757" w:rsidRDefault="0088002E" w:rsidP="0088002E">
                  <w:pPr>
                    <w:pStyle w:val="BodyText"/>
                    <w:jc w:val="center"/>
                    <w:rPr>
                      <w:b/>
                      <w:i/>
                      <w:iCs/>
                      <w:color w:val="455F51" w:themeColor="text2"/>
                      <w:sz w:val="24"/>
                      <w:szCs w:val="24"/>
                    </w:rPr>
                  </w:pPr>
                  <w:bookmarkStart w:id="0" w:name="_GoBack"/>
                  <w:r w:rsidRPr="00910757">
                    <w:rPr>
                      <w:b/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9264" behindDoc="0" locked="0" layoutInCell="1" allowOverlap="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422910</wp:posOffset>
                            </wp:positionV>
                            <wp:extent cx="1888490" cy="2914015"/>
                            <wp:effectExtent l="0" t="0" r="16510" b="19685"/>
                            <wp:wrapSquare wrapText="bothSides"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888490" cy="291401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2">
                                        <a:lumMod val="60000"/>
                                        <a:lumOff val="40000"/>
                                      </a:schemeClr>
                                    </a:solidFill>
                                    <a:ln w="9525">
                                      <a:solidFill>
                                        <a:schemeClr val="tx2">
                                          <a:lumMod val="60000"/>
                                          <a:lumOff val="4000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88002E" w:rsidRDefault="0088002E" w:rsidP="0088002E">
                                        <w:pPr>
                                          <w:jc w:val="center"/>
                                        </w:pPr>
                                        <w:r w:rsidRPr="0088002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Also known as Maiden Hair Tree, it is a truly unique large tree, reaching a height of up to 80 feet tall. This tree is easily recognizable by its fan-shaped leaves. The leaves are often split down the center, creating two lobes. Its fruit is considered a naked seed and occurs only on female t</w:t>
                                        </w:r>
                                        <w:r w:rsidR="005F59D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rees. Light green and spherical</w:t>
                                        </w:r>
                                        <w:r w:rsidRPr="0088002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</w:t>
                                        </w:r>
                                        <w:r w:rsidR="005F59D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t</w:t>
                                        </w:r>
                                        <w:r w:rsidRPr="0088002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urning</w:t>
                                        </w:r>
                                        <w:r w:rsidR="005F59D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 tan to orange as they mature. T</w:t>
                                        </w:r>
                                        <w:r w:rsidRPr="0088002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hey eventually drop to the ground late s</w:t>
                                        </w:r>
                                        <w:r w:rsidR="005F59D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 xml:space="preserve">ummer and early autumn. </w:t>
                                        </w:r>
                                        <w:r w:rsidRPr="0088002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With over ripening and fermentation they produce an e</w:t>
                                        </w:r>
                                        <w:r w:rsidR="005F59DE">
                                          <w:rPr>
                                            <w:b/>
                                            <w:color w:val="FFFFFF" w:themeColor="background1"/>
                                          </w:rPr>
                                          <w:t>xtremely rancid, unpleasant odor.</w:t>
                                        </w:r>
                                      </w:p>
                                      <w:p w:rsidR="0088002E" w:rsidRPr="0088002E" w:rsidRDefault="0088002E" w:rsidP="0088002E">
                                        <w:pPr>
                                          <w:jc w:val="center"/>
                                        </w:pPr>
                                      </w:p>
                                      <w:p w:rsidR="00F07C9D" w:rsidRDefault="00F07C9D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5.4pt;margin-top:33.3pt;width:148.7pt;height:229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" fillcolor="#86a795 [1951]" strokecolor="#86a795 [1951]">
                            <v:textbox>
                              <w:txbxContent>
                                <w:p w:rsidR="0088002E" w:rsidRDefault="0088002E" w:rsidP="0088002E">
                                  <w:pPr>
                                    <w:jc w:val="center"/>
                                  </w:pPr>
                                  <w:r w:rsidRPr="0088002E">
                                    <w:rPr>
                                      <w:b/>
                                      <w:color w:val="FFFFFF" w:themeColor="background1"/>
                                    </w:rPr>
                                    <w:t>Also known as Maiden Hair Tree, it is a truly unique large tree, reaching a height of up to 80 feet tall. This tree is easily recognizable by its fan-shaped leaves. The leaves are often split down the center, creating two lobes. Its fruit is considered a naked seed and occurs only on female t</w:t>
                                  </w:r>
                                  <w:r w:rsidR="005F59DE">
                                    <w:rPr>
                                      <w:b/>
                                      <w:color w:val="FFFFFF" w:themeColor="background1"/>
                                    </w:rPr>
                                    <w:t>rees. Light green and spherical</w:t>
                                  </w:r>
                                  <w:r w:rsidRPr="0088002E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  <w:r w:rsidR="005F59DE">
                                    <w:rPr>
                                      <w:b/>
                                      <w:color w:val="FFFFFF" w:themeColor="background1"/>
                                    </w:rPr>
                                    <w:t>t</w:t>
                                  </w:r>
                                  <w:r w:rsidRPr="0088002E">
                                    <w:rPr>
                                      <w:b/>
                                      <w:color w:val="FFFFFF" w:themeColor="background1"/>
                                    </w:rPr>
                                    <w:t>urning</w:t>
                                  </w:r>
                                  <w:r w:rsidR="005F59DE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 tan to orange as they mature. T</w:t>
                                  </w:r>
                                  <w:r w:rsidRPr="0088002E">
                                    <w:rPr>
                                      <w:b/>
                                      <w:color w:val="FFFFFF" w:themeColor="background1"/>
                                    </w:rPr>
                                    <w:t>hey eventually drop to the ground late s</w:t>
                                  </w:r>
                                  <w:r w:rsidR="005F59DE">
                                    <w:rPr>
                                      <w:b/>
                                      <w:color w:val="FFFFFF" w:themeColor="background1"/>
                                    </w:rPr>
                                    <w:t xml:space="preserve">ummer and early autumn. </w:t>
                                  </w:r>
                                  <w:r w:rsidRPr="0088002E">
                                    <w:rPr>
                                      <w:b/>
                                      <w:color w:val="FFFFFF" w:themeColor="background1"/>
                                    </w:rPr>
                                    <w:t>With over ripening and fermentation they produce an e</w:t>
                                  </w:r>
                                  <w:r w:rsidR="005F59DE">
                                    <w:rPr>
                                      <w:b/>
                                      <w:color w:val="FFFFFF" w:themeColor="background1"/>
                                    </w:rPr>
                                    <w:t>xtremely rancid, unpleasant odor.</w:t>
                                  </w:r>
                                </w:p>
                                <w:p w:rsidR="0088002E" w:rsidRPr="0088002E" w:rsidRDefault="0088002E" w:rsidP="0088002E">
                                  <w:pPr>
                                    <w:jc w:val="center"/>
                                  </w:pPr>
                                </w:p>
                                <w:p w:rsidR="00F07C9D" w:rsidRDefault="00F07C9D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Pr="00910757">
                    <w:rPr>
                      <w:b/>
                      <w:bCs/>
                      <w:i/>
                      <w:iCs/>
                      <w:color w:val="455F51" w:themeColor="text2"/>
                      <w:sz w:val="24"/>
                      <w:szCs w:val="24"/>
                    </w:rPr>
                    <w:t>(</w:t>
                  </w:r>
                  <w:r w:rsidRPr="00910757">
                    <w:rPr>
                      <w:b/>
                      <w:i/>
                      <w:iCs/>
                      <w:color w:val="455F51" w:themeColor="text2"/>
                      <w:sz w:val="24"/>
                      <w:szCs w:val="24"/>
                    </w:rPr>
                    <w:t xml:space="preserve">Ginkgo biloba 'Princeton </w:t>
                  </w:r>
                  <w:r w:rsidRPr="00910757">
                    <w:rPr>
                      <w:b/>
                      <w:i/>
                      <w:iCs/>
                      <w:color w:val="455F51" w:themeColor="text2"/>
                      <w:sz w:val="24"/>
                      <w:szCs w:val="24"/>
                    </w:rPr>
                    <w:t>Sentry’)</w:t>
                  </w:r>
                  <w:r w:rsidRPr="00910757">
                    <w:rPr>
                      <w:b/>
                      <w:i/>
                      <w:iCs/>
                      <w:color w:val="455F51" w:themeColor="text2"/>
                      <w:sz w:val="24"/>
                      <w:szCs w:val="24"/>
                    </w:rPr>
                    <w:t>'</w:t>
                  </w:r>
                  <w:bookmarkEnd w:id="0"/>
                </w:p>
              </w:tc>
            </w:tr>
          </w:tbl>
          <w:p w:rsidR="004D1557" w:rsidRDefault="004D1557"/>
        </w:tc>
      </w:tr>
    </w:tbl>
    <w:p w:rsidR="004D1557" w:rsidRDefault="004D1557"/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45"/>
        <w:gridCol w:w="1542"/>
        <w:gridCol w:w="1542"/>
        <w:gridCol w:w="1542"/>
        <w:gridCol w:w="1541"/>
        <w:gridCol w:w="1541"/>
        <w:gridCol w:w="1541"/>
      </w:tblGrid>
      <w:tr w:rsidR="004D1557" w:rsidTr="008B48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715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86A795" w:themeFill="text2" w:themeFillTint="99"/>
          </w:tcPr>
          <w:p w:rsidR="004D1557" w:rsidRDefault="00910757">
            <w:pPr>
              <w:pStyle w:val="Days"/>
            </w:pPr>
            <w:sdt>
              <w:sdtPr>
                <w:id w:val="1761415466"/>
                <w:placeholder>
                  <w:docPart w:val="FA3B2626E3C24DED8720A0774113E09C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Sunday</w:t>
                </w:r>
              </w:sdtContent>
            </w:sdt>
          </w:p>
        </w:tc>
        <w:sdt>
          <w:sdtPr>
            <w:id w:val="-658766480"/>
            <w:placeholder>
              <w:docPart w:val="E174863EDABC4B578DA2298313728287"/>
            </w:placeholder>
            <w:temporary/>
            <w:showingPlcHdr/>
            <w15:appearance w15:val="hidden"/>
          </w:sdtPr>
          <w:sdtEndPr/>
          <w:sdtContent>
            <w:tc>
              <w:tcPr>
                <w:tcW w:w="714" w:type="pct"/>
                <w:tcBorders>
                  <w:top w:val="single" w:sz="2" w:space="0" w:color="A6A6A6" w:themeColor="background1" w:themeShade="A6"/>
                  <w:bottom w:val="single" w:sz="2" w:space="0" w:color="222F28" w:themeColor="text2" w:themeShade="80"/>
                </w:tcBorders>
                <w:shd w:val="clear" w:color="auto" w:fill="222F28" w:themeFill="text2" w:themeFillShade="80"/>
              </w:tcPr>
              <w:p w:rsidR="004D1557" w:rsidRDefault="00910757">
                <w:pPr>
                  <w:pStyle w:val="Days"/>
                </w:pPr>
                <w:r>
                  <w:t>Monday</w:t>
                </w:r>
              </w:p>
            </w:tc>
          </w:sdtContent>
        </w:sdt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910757">
            <w:pPr>
              <w:pStyle w:val="Days"/>
            </w:pPr>
            <w:sdt>
              <w:sdtPr>
                <w:id w:val="2131424503"/>
                <w:placeholder>
                  <w:docPart w:val="6D2FAA1CFD9543528850D95C37E6AD09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Tuesday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910757">
            <w:pPr>
              <w:pStyle w:val="Days"/>
            </w:pPr>
            <w:sdt>
              <w:sdtPr>
                <w:id w:val="156275963"/>
                <w:placeholder>
                  <w:docPart w:val="22DF9B93D3364141948CA195F9869757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Wednesday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910757">
            <w:pPr>
              <w:pStyle w:val="Days"/>
            </w:pPr>
            <w:sdt>
              <w:sdtPr>
                <w:id w:val="-871378396"/>
                <w:placeholder>
                  <w:docPart w:val="7DF14ECB2CFA48DCB41219C5AB63337F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Thursday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222F28" w:themeColor="text2" w:themeShade="80"/>
            </w:tcBorders>
            <w:shd w:val="clear" w:color="auto" w:fill="222F28" w:themeFill="text2" w:themeFillShade="80"/>
          </w:tcPr>
          <w:p w:rsidR="004D1557" w:rsidRDefault="00910757">
            <w:pPr>
              <w:pStyle w:val="Days"/>
            </w:pPr>
            <w:sdt>
              <w:sdtPr>
                <w:id w:val="111874828"/>
                <w:placeholder>
                  <w:docPart w:val="4387ADCAB72B477CBCE5CDE47445EF99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Friday</w:t>
                </w:r>
              </w:sdtContent>
            </w:sdt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single" w:sz="2" w:space="0" w:color="595959" w:themeColor="text1" w:themeTint="A6"/>
            </w:tcBorders>
            <w:shd w:val="clear" w:color="auto" w:fill="86A795" w:themeFill="text2" w:themeFillTint="99"/>
          </w:tcPr>
          <w:p w:rsidR="004D1557" w:rsidRDefault="00910757">
            <w:pPr>
              <w:pStyle w:val="Days"/>
            </w:pPr>
            <w:sdt>
              <w:sdtPr>
                <w:id w:val="169525650"/>
                <w:placeholder>
                  <w:docPart w:val="D377F550B9624CD785746207A0611A23"/>
                </w:placeholder>
                <w:temporary/>
                <w:showingPlcHdr/>
                <w15:appearance w15:val="hidden"/>
              </w:sdtPr>
              <w:sdtEndPr/>
              <w:sdtContent>
                <w:r>
                  <w:t>Saturday</w:t>
                </w:r>
              </w:sdtContent>
            </w:sdt>
          </w:p>
        </w:tc>
      </w:tr>
      <w:tr w:rsidR="003D3099" w:rsidTr="003D3099">
        <w:tc>
          <w:tcPr>
            <w:tcW w:w="715" w:type="pct"/>
            <w:tcBorders>
              <w:top w:val="single" w:sz="2" w:space="0" w:color="595959" w:themeColor="text1" w:themeTint="A6"/>
              <w:bottom w:val="nil"/>
            </w:tcBorders>
            <w:shd w:val="solid" w:color="F2F2F2" w:themeColor="background1" w:themeShade="F2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D3099">
              <w:instrText>Saturday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D3099">
              <w:instrText>Saturday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3D3099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D3099">
              <w:instrText>Saturday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3D3099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D3099">
              <w:instrText>Saturday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3D3099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D3099">
              <w:instrText>Saturday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3D3099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222F28" w:themeColor="text2" w:themeShade="80"/>
              <w:bottom w:val="nil"/>
            </w:tcBorders>
            <w:shd w:val="solid" w:color="F2F2F2" w:themeColor="background1" w:themeShade="F2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D3099">
              <w:instrText>Saturday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3D3099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595959" w:themeColor="text1" w:themeTint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3D3099">
              <w:instrText>Saturday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>
              <w:rPr>
                <w:noProof/>
              </w:rPr>
              <w:instrText>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D3099">
              <w:rPr>
                <w:noProof/>
              </w:rPr>
              <w:instrText>6</w:instrText>
            </w:r>
            <w:r>
              <w:fldChar w:fldCharType="end"/>
            </w:r>
            <w:r>
              <w:fldChar w:fldCharType="separate"/>
            </w:r>
            <w:r w:rsidR="003D3099">
              <w:rPr>
                <w:noProof/>
              </w:rPr>
              <w:t>1</w:t>
            </w:r>
            <w:r>
              <w:fldChar w:fldCharType="end"/>
            </w:r>
          </w:p>
        </w:tc>
      </w:tr>
      <w:tr w:rsidR="004D1557" w:rsidTr="003D3099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solid" w:color="F2F2F2" w:themeColor="background1" w:themeShade="F2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4D1557" w:rsidTr="004D1557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3D3099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3D3099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3D3099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3D3099">
              <w:rPr>
                <w:noProof/>
              </w:rPr>
              <w:t>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3D3099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3D3099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3D3099">
              <w:rPr>
                <w:noProof/>
              </w:rPr>
              <w:t>8</w:t>
            </w:r>
            <w:r>
              <w:fldChar w:fldCharType="end"/>
            </w:r>
          </w:p>
        </w:tc>
      </w:tr>
      <w:tr w:rsidR="004D1557" w:rsidTr="004D1557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4D1557" w:rsidTr="004D1557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3D3099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3D3099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3D3099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3D3099">
              <w:rPr>
                <w:noProof/>
              </w:rPr>
              <w:t>12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3D3099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3D3099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3D3099">
              <w:rPr>
                <w:noProof/>
              </w:rPr>
              <w:t>15</w:t>
            </w:r>
            <w:r>
              <w:fldChar w:fldCharType="end"/>
            </w:r>
          </w:p>
        </w:tc>
      </w:tr>
      <w:tr w:rsidR="004D1557" w:rsidTr="004D1557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4D1557" w:rsidTr="004D1557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3D3099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3D3099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3D3099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3D3099">
              <w:rPr>
                <w:noProof/>
              </w:rPr>
              <w:t>19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3D3099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3D3099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3D3099">
              <w:rPr>
                <w:noProof/>
              </w:rPr>
              <w:t>22</w:t>
            </w:r>
            <w:r>
              <w:fldChar w:fldCharType="end"/>
            </w:r>
          </w:p>
        </w:tc>
      </w:tr>
      <w:tr w:rsidR="004D1557" w:rsidTr="003D3099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3D3099" w:rsidTr="003D3099"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3D3099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3D3099">
              <w:rPr>
                <w:noProof/>
              </w:rPr>
              <w:instrText>22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D309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3D3099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D3099">
              <w:rPr>
                <w:noProof/>
              </w:rPr>
              <w:instrText>23</w:instrText>
            </w:r>
            <w:r>
              <w:fldChar w:fldCharType="end"/>
            </w:r>
            <w:r>
              <w:fldChar w:fldCharType="separate"/>
            </w:r>
            <w:r w:rsidR="003D3099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3D3099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3D3099">
              <w:rPr>
                <w:noProof/>
              </w:rPr>
              <w:instrText>23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D309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3D3099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D3099">
              <w:rPr>
                <w:noProof/>
              </w:rPr>
              <w:instrText>24</w:instrText>
            </w:r>
            <w:r>
              <w:fldChar w:fldCharType="end"/>
            </w:r>
            <w:r>
              <w:fldChar w:fldCharType="separate"/>
            </w:r>
            <w:r w:rsidR="003D3099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3D3099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3D3099">
              <w:rPr>
                <w:noProof/>
              </w:rPr>
              <w:instrText>24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D309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3D3099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"" </w:instrText>
            </w:r>
            <w:r w:rsidR="003D3099">
              <w:fldChar w:fldCharType="separate"/>
            </w:r>
            <w:r w:rsidR="003D3099">
              <w:rPr>
                <w:noProof/>
              </w:rPr>
              <w:instrText>25</w:instrText>
            </w:r>
            <w:r>
              <w:fldChar w:fldCharType="end"/>
            </w:r>
            <w:r w:rsidR="003D3099">
              <w:fldChar w:fldCharType="separate"/>
            </w:r>
            <w:r w:rsidR="003D3099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3D3099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3D3099">
              <w:rPr>
                <w:noProof/>
              </w:rPr>
              <w:instrText>25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D309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3D3099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D3099">
              <w:rPr>
                <w:noProof/>
              </w:rPr>
              <w:instrText>26</w:instrText>
            </w:r>
            <w:r>
              <w:fldChar w:fldCharType="end"/>
            </w:r>
            <w:r w:rsidR="003D3099">
              <w:fldChar w:fldCharType="separate"/>
            </w:r>
            <w:r w:rsidR="003D3099">
              <w:rPr>
                <w:noProof/>
              </w:rPr>
              <w:t>26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3D3099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3D3099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D309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3D3099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D3099">
              <w:rPr>
                <w:noProof/>
              </w:rPr>
              <w:instrText>27</w:instrText>
            </w:r>
            <w:r>
              <w:fldChar w:fldCharType="end"/>
            </w:r>
            <w:r w:rsidR="003D3099">
              <w:fldChar w:fldCharType="separate"/>
            </w:r>
            <w:r w:rsidR="003D3099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3D3099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3D3099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D309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3D3099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D3099">
              <w:rPr>
                <w:noProof/>
              </w:rPr>
              <w:instrText>28</w:instrText>
            </w:r>
            <w:r>
              <w:fldChar w:fldCharType="end"/>
            </w:r>
            <w:r w:rsidR="003D3099">
              <w:fldChar w:fldCharType="separate"/>
            </w:r>
            <w:r w:rsidR="003D3099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3D3099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3D3099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D309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3D3099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D3099">
              <w:rPr>
                <w:noProof/>
              </w:rPr>
              <w:instrText>29</w:instrText>
            </w:r>
            <w:r>
              <w:fldChar w:fldCharType="end"/>
            </w:r>
            <w:r w:rsidR="003D3099">
              <w:fldChar w:fldCharType="separate"/>
            </w:r>
            <w:r w:rsidR="003D3099">
              <w:rPr>
                <w:noProof/>
              </w:rPr>
              <w:t>29</w:t>
            </w:r>
            <w:r>
              <w:fldChar w:fldCharType="end"/>
            </w:r>
          </w:p>
        </w:tc>
      </w:tr>
      <w:tr w:rsidR="003D3099" w:rsidTr="003D3099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</w:tr>
      <w:tr w:rsidR="004D1557" w:rsidTr="003D3099">
        <w:trPr>
          <w:trHeight w:val="274"/>
        </w:trPr>
        <w:tc>
          <w:tcPr>
            <w:tcW w:w="715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3D3099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3D3099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D309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3D3099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D3099">
              <w:rPr>
                <w:noProof/>
              </w:rPr>
              <w:instrText>30</w:instrText>
            </w:r>
            <w:r>
              <w:fldChar w:fldCharType="end"/>
            </w:r>
            <w:r w:rsidR="003D3099">
              <w:fldChar w:fldCharType="separate"/>
            </w:r>
            <w:r w:rsidR="003D3099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auto"/>
          </w:tcPr>
          <w:p w:rsidR="004D1557" w:rsidRDefault="0091075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3D3099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3D3099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3D3099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 w:rsidR="003D3099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3D3099">
              <w:rPr>
                <w:noProof/>
              </w:rPr>
              <w:instrText>31</w:instrText>
            </w:r>
            <w:r>
              <w:fldChar w:fldCharType="end"/>
            </w:r>
            <w:r w:rsidR="003D3099">
              <w:fldChar w:fldCharType="separate"/>
            </w:r>
            <w:r w:rsidR="003D3099">
              <w:rPr>
                <w:noProof/>
              </w:rPr>
              <w:t>31</w:t>
            </w:r>
            <w:r>
              <w:fldChar w:fldCharType="end"/>
            </w: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  <w:tc>
          <w:tcPr>
            <w:tcW w:w="714" w:type="pct"/>
            <w:tcBorders>
              <w:top w:val="single" w:sz="2" w:space="0" w:color="A6A6A6" w:themeColor="background1" w:themeShade="A6"/>
              <w:bottom w:val="nil"/>
            </w:tcBorders>
            <w:shd w:val="clear" w:color="auto" w:fill="F2F2F2" w:themeFill="background1" w:themeFillShade="F2"/>
          </w:tcPr>
          <w:p w:rsidR="004D1557" w:rsidRDefault="004D1557">
            <w:pPr>
              <w:pStyle w:val="Dates"/>
            </w:pPr>
          </w:p>
        </w:tc>
      </w:tr>
      <w:tr w:rsidR="004D1557" w:rsidTr="003D3099">
        <w:trPr>
          <w:trHeight w:hRule="exact" w:val="864"/>
        </w:trPr>
        <w:tc>
          <w:tcPr>
            <w:tcW w:w="715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auto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  <w:tc>
          <w:tcPr>
            <w:tcW w:w="714" w:type="pct"/>
            <w:tcBorders>
              <w:top w:val="nil"/>
              <w:bottom w:val="single" w:sz="2" w:space="0" w:color="A6A6A6" w:themeColor="background1" w:themeShade="A6"/>
            </w:tcBorders>
            <w:shd w:val="clear" w:color="auto" w:fill="F2F2F2" w:themeFill="background1" w:themeFillShade="F2"/>
          </w:tcPr>
          <w:p w:rsidR="004D1557" w:rsidRDefault="004D1557"/>
        </w:tc>
      </w:tr>
    </w:tbl>
    <w:p w:rsidR="004D1557" w:rsidRDefault="004D1557"/>
    <w:sectPr w:rsidR="004D1557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099" w:rsidRDefault="003D3099">
      <w:r>
        <w:separator/>
      </w:r>
    </w:p>
  </w:endnote>
  <w:endnote w:type="continuationSeparator" w:id="0">
    <w:p w:rsidR="003D3099" w:rsidRDefault="003D3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099" w:rsidRDefault="003D3099">
      <w:r>
        <w:separator/>
      </w:r>
    </w:p>
  </w:footnote>
  <w:footnote w:type="continuationSeparator" w:id="0">
    <w:p w:rsidR="003D3099" w:rsidRDefault="003D309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ttachedTemplate r:id="rId1"/>
  <w:defaultTabStop w:val="72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8/31/2020"/>
    <w:docVar w:name="MonthStart" w:val="8/1/2020"/>
  </w:docVars>
  <w:rsids>
    <w:rsidRoot w:val="003D3099"/>
    <w:rsid w:val="00231436"/>
    <w:rsid w:val="003D3099"/>
    <w:rsid w:val="004D1557"/>
    <w:rsid w:val="00540E2F"/>
    <w:rsid w:val="005F59DE"/>
    <w:rsid w:val="0088002E"/>
    <w:rsid w:val="008B4879"/>
    <w:rsid w:val="008E7483"/>
    <w:rsid w:val="00910757"/>
    <w:rsid w:val="00F0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932B71F"/>
  <w15:docId w15:val="{B64FD8E0-606C-49EE-B898-C8D5B68D0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10" w:unhideWhenUsed="1" w:qFormat="1"/>
    <w:lsdException w:name="Emphasis" w:semiHidden="1" w:uiPriority="1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0" w:unhideWhenUsed="1" w:qFormat="1"/>
    <w:lsdException w:name="Quote" w:semiHidden="1" w:uiPriority="10" w:unhideWhenUsed="1" w:qFormat="1"/>
    <w:lsdException w:name="Intense Quote" w:semiHidden="1" w:uiPriority="1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0" w:unhideWhenUsed="1" w:qFormat="1"/>
    <w:lsdException w:name="Intense Emphasis" w:semiHidden="1" w:uiPriority="10" w:unhideWhenUsed="1" w:qFormat="1"/>
    <w:lsdException w:name="Subtle Reference" w:semiHidden="1" w:uiPriority="10" w:unhideWhenUsed="1" w:qFormat="1"/>
    <w:lsdException w:name="Intense Reference" w:semiHidden="1" w:uiPriority="10" w:unhideWhenUsed="1" w:qFormat="1"/>
    <w:lsdException w:name="Book Title" w:semiHidden="1" w:uiPriority="10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keepNext/>
      <w:keepLines/>
      <w:spacing w:before="60"/>
      <w:outlineLvl w:val="0"/>
    </w:pPr>
    <w:rPr>
      <w:b/>
      <w:bCs/>
      <w:color w:val="63A537" w:themeColor="accent2"/>
      <w:sz w:val="18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ys">
    <w:name w:val="Days"/>
    <w:basedOn w:val="Normal"/>
    <w:uiPriority w:val="11"/>
    <w:qFormat/>
    <w:pPr>
      <w:spacing w:before="120" w:after="120"/>
      <w:jc w:val="center"/>
    </w:pPr>
    <w:rPr>
      <w:b/>
      <w:color w:val="FFFFFF" w:themeColor="background1"/>
      <w:sz w:val="22"/>
      <w:szCs w:val="24"/>
    </w:rPr>
  </w:style>
  <w:style w:type="table" w:customStyle="1" w:styleId="TableCalendar">
    <w:name w:val="Table Calendar"/>
    <w:basedOn w:val="TableNormal"/>
    <w:rPr>
      <w:sz w:val="22"/>
      <w:szCs w:val="22"/>
    </w:rPr>
    <w:tblPr>
      <w:tblBorders>
        <w:top w:val="single" w:sz="2" w:space="0" w:color="A6A6A6" w:themeColor="background1" w:themeShade="A6"/>
        <w:left w:val="single" w:sz="2" w:space="0" w:color="A6A6A6" w:themeColor="background1" w:themeShade="A6"/>
        <w:bottom w:val="single" w:sz="2" w:space="0" w:color="A6A6A6" w:themeColor="background1" w:themeShade="A6"/>
        <w:right w:val="single" w:sz="2" w:space="0" w:color="A6A6A6" w:themeColor="background1" w:themeShade="A6"/>
        <w:insideV w:val="single" w:sz="2" w:space="0" w:color="A6A6A6" w:themeColor="background1" w:themeShade="A6"/>
      </w:tblBorders>
    </w:tblPr>
    <w:tblStylePr w:type="firstRow">
      <w:tblPr/>
      <w:tcPr>
        <w:shd w:val="clear" w:color="auto" w:fill="A6A6A6" w:themeFill="background1" w:themeFillShade="A6"/>
      </w:tcPr>
    </w:tblStylePr>
  </w:style>
  <w:style w:type="paragraph" w:customStyle="1" w:styleId="Dates">
    <w:name w:val="Dates"/>
    <w:basedOn w:val="Normal"/>
    <w:uiPriority w:val="12"/>
    <w:qFormat/>
    <w:pPr>
      <w:jc w:val="right"/>
    </w:pPr>
    <w:rPr>
      <w:color w:val="262626" w:themeColor="text1" w:themeTint="D9"/>
      <w:sz w:val="22"/>
    </w:r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/>
      <w:color w:val="FFFFFF" w:themeColor="background1"/>
      <w:sz w:val="88"/>
      <w:szCs w:val="120"/>
    </w:rPr>
  </w:style>
  <w:style w:type="paragraph" w:customStyle="1" w:styleId="Year">
    <w:name w:val="Year"/>
    <w:basedOn w:val="Normal"/>
    <w:uiPriority w:val="2"/>
    <w:qFormat/>
    <w:pPr>
      <w:jc w:val="right"/>
    </w:pPr>
    <w:rPr>
      <w:rFonts w:asciiTheme="majorHAnsi" w:eastAsiaTheme="majorEastAsia" w:hAnsiTheme="majorHAnsi"/>
      <w:color w:val="FFFFFF" w:themeColor="background1"/>
      <w:sz w:val="88"/>
      <w:szCs w:val="64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0"/>
    <w:unhideWhenUsed/>
    <w:qFormat/>
    <w:pPr>
      <w:spacing w:after="60"/>
    </w:pPr>
    <w:rPr>
      <w:color w:val="595959" w:themeColor="text1" w:themeTint="A6"/>
      <w:sz w:val="18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Lucida Grande" w:eastAsiaTheme="minorEastAsia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Pr>
      <w:b/>
      <w:bCs/>
      <w:color w:val="63A537" w:themeColor="accent2"/>
      <w:sz w:val="18"/>
      <w:szCs w:val="3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rrillw\AppData\Roaming\Microsoft\Templates\Vertical%20calendar%20(Sunday%20start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A3B2626E3C24DED8720A0774113E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369A20-0792-4707-B076-5A564B2298D4}"/>
      </w:docPartPr>
      <w:docPartBody>
        <w:p w:rsidR="00000000" w:rsidRDefault="00000000">
          <w:pPr>
            <w:pStyle w:val="FA3B2626E3C24DED8720A0774113E09C"/>
          </w:pPr>
          <w:r>
            <w:t>Sunday</w:t>
          </w:r>
        </w:p>
      </w:docPartBody>
    </w:docPart>
    <w:docPart>
      <w:docPartPr>
        <w:name w:val="E174863EDABC4B578DA22983137282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5FEBD9-93A2-4016-B8AA-446038161B62}"/>
      </w:docPartPr>
      <w:docPartBody>
        <w:p w:rsidR="00000000" w:rsidRDefault="00000000">
          <w:pPr>
            <w:pStyle w:val="E174863EDABC4B578DA2298313728287"/>
          </w:pPr>
          <w:r>
            <w:t>Monday</w:t>
          </w:r>
        </w:p>
      </w:docPartBody>
    </w:docPart>
    <w:docPart>
      <w:docPartPr>
        <w:name w:val="6D2FAA1CFD9543528850D95C37E6AD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C942D0-3B6F-4095-9035-08F865A3355A}"/>
      </w:docPartPr>
      <w:docPartBody>
        <w:p w:rsidR="00000000" w:rsidRDefault="00000000">
          <w:pPr>
            <w:pStyle w:val="6D2FAA1CFD9543528850D95C37E6AD09"/>
          </w:pPr>
          <w:r>
            <w:t>Tuesday</w:t>
          </w:r>
        </w:p>
      </w:docPartBody>
    </w:docPart>
    <w:docPart>
      <w:docPartPr>
        <w:name w:val="22DF9B93D3364141948CA195F98697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34B2E-9F50-440B-AC01-7D724476E030}"/>
      </w:docPartPr>
      <w:docPartBody>
        <w:p w:rsidR="00000000" w:rsidRDefault="00000000">
          <w:pPr>
            <w:pStyle w:val="22DF9B93D3364141948CA195F9869757"/>
          </w:pPr>
          <w:r>
            <w:t>Wednesday</w:t>
          </w:r>
        </w:p>
      </w:docPartBody>
    </w:docPart>
    <w:docPart>
      <w:docPartPr>
        <w:name w:val="7DF14ECB2CFA48DCB41219C5AB633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B0E98-F089-4699-8759-73C7537A9AC8}"/>
      </w:docPartPr>
      <w:docPartBody>
        <w:p w:rsidR="00000000" w:rsidRDefault="00000000">
          <w:pPr>
            <w:pStyle w:val="7DF14ECB2CFA48DCB41219C5AB63337F"/>
          </w:pPr>
          <w:r>
            <w:t>Thursday</w:t>
          </w:r>
        </w:p>
      </w:docPartBody>
    </w:docPart>
    <w:docPart>
      <w:docPartPr>
        <w:name w:val="4387ADCAB72B477CBCE5CDE47445EF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466D2-0ED6-45F9-BB02-32C438231D61}"/>
      </w:docPartPr>
      <w:docPartBody>
        <w:p w:rsidR="00000000" w:rsidRDefault="00000000">
          <w:pPr>
            <w:pStyle w:val="4387ADCAB72B477CBCE5CDE47445EF99"/>
          </w:pPr>
          <w:r>
            <w:t>Friday</w:t>
          </w:r>
        </w:p>
      </w:docPartBody>
    </w:docPart>
    <w:docPart>
      <w:docPartPr>
        <w:name w:val="D377F550B9624CD785746207A0611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7EF99-4883-4B61-A3FD-F9D13074FBA8}"/>
      </w:docPartPr>
      <w:docPartBody>
        <w:p w:rsidR="00000000" w:rsidRDefault="00000000">
          <w:pPr>
            <w:pStyle w:val="D377F550B9624CD785746207A0611A23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53D1993DFE483F952472811200F685">
    <w:name w:val="5253D1993DFE483F952472811200F685"/>
  </w:style>
  <w:style w:type="paragraph" w:customStyle="1" w:styleId="E249D0E64EC049978461EC018142B6F5">
    <w:name w:val="E249D0E64EC049978461EC018142B6F5"/>
  </w:style>
  <w:style w:type="paragraph" w:customStyle="1" w:styleId="4D2DE6BFBC574D3595091AA251CB7786">
    <w:name w:val="4D2DE6BFBC574D3595091AA251CB7786"/>
  </w:style>
  <w:style w:type="paragraph" w:styleId="BodyText">
    <w:name w:val="Body Text"/>
    <w:basedOn w:val="Normal"/>
    <w:link w:val="BodyTextChar"/>
    <w:uiPriority w:val="10"/>
    <w:unhideWhenUsed/>
    <w:qFormat/>
    <w:pPr>
      <w:spacing w:after="60" w:line="240" w:lineRule="auto"/>
    </w:pPr>
    <w:rPr>
      <w:color w:val="595959" w:themeColor="text1" w:themeTint="A6"/>
      <w:sz w:val="18"/>
      <w:szCs w:val="20"/>
    </w:rPr>
  </w:style>
  <w:style w:type="character" w:customStyle="1" w:styleId="BodyTextChar">
    <w:name w:val="Body Text Char"/>
    <w:basedOn w:val="DefaultParagraphFont"/>
    <w:link w:val="BodyText"/>
    <w:uiPriority w:val="10"/>
    <w:rPr>
      <w:color w:val="595959" w:themeColor="text1" w:themeTint="A6"/>
      <w:sz w:val="18"/>
      <w:szCs w:val="20"/>
    </w:rPr>
  </w:style>
  <w:style w:type="paragraph" w:customStyle="1" w:styleId="E1534668B72048BBBC331C735D69F6DC">
    <w:name w:val="E1534668B72048BBBC331C735D69F6DC"/>
  </w:style>
  <w:style w:type="paragraph" w:customStyle="1" w:styleId="D928A02F1FBD49C09469A2466EAD9948">
    <w:name w:val="D928A02F1FBD49C09469A2466EAD9948"/>
  </w:style>
  <w:style w:type="paragraph" w:customStyle="1" w:styleId="46E2FA8C9DCE49C090DBF7B7414EE693">
    <w:name w:val="46E2FA8C9DCE49C090DBF7B7414EE693"/>
  </w:style>
  <w:style w:type="paragraph" w:customStyle="1" w:styleId="FAAA31D377C44A0189583DA6539874D1">
    <w:name w:val="FAAA31D377C44A0189583DA6539874D1"/>
  </w:style>
  <w:style w:type="paragraph" w:customStyle="1" w:styleId="F2F21BED2F3C41DF86CB75A94D3BF883">
    <w:name w:val="F2F21BED2F3C41DF86CB75A94D3BF883"/>
  </w:style>
  <w:style w:type="paragraph" w:customStyle="1" w:styleId="FA3B2626E3C24DED8720A0774113E09C">
    <w:name w:val="FA3B2626E3C24DED8720A0774113E09C"/>
  </w:style>
  <w:style w:type="paragraph" w:customStyle="1" w:styleId="E174863EDABC4B578DA2298313728287">
    <w:name w:val="E174863EDABC4B578DA2298313728287"/>
  </w:style>
  <w:style w:type="paragraph" w:customStyle="1" w:styleId="6D2FAA1CFD9543528850D95C37E6AD09">
    <w:name w:val="6D2FAA1CFD9543528850D95C37E6AD09"/>
  </w:style>
  <w:style w:type="paragraph" w:customStyle="1" w:styleId="22DF9B93D3364141948CA195F9869757">
    <w:name w:val="22DF9B93D3364141948CA195F9869757"/>
  </w:style>
  <w:style w:type="paragraph" w:customStyle="1" w:styleId="7DF14ECB2CFA48DCB41219C5AB63337F">
    <w:name w:val="7DF14ECB2CFA48DCB41219C5AB63337F"/>
  </w:style>
  <w:style w:type="paragraph" w:customStyle="1" w:styleId="4387ADCAB72B477CBCE5CDE47445EF99">
    <w:name w:val="4387ADCAB72B477CBCE5CDE47445EF99"/>
  </w:style>
  <w:style w:type="paragraph" w:customStyle="1" w:styleId="D377F550B9624CD785746207A0611A23">
    <w:name w:val="D377F550B9624CD785746207A0611A2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Sky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alendar">
      <a:majorFont>
        <a:latin typeface="Century Gothic"/>
        <a:ea typeface=""/>
        <a:cs typeface=""/>
        <a:font script="Jpan" typeface="ＭＳ Ｐゴシック"/>
      </a:majorFont>
      <a:minorFont>
        <a:latin typeface="Corbel"/>
        <a:ea typeface=""/>
        <a:cs typeface=""/>
        <a:font script="Jpan" typeface="メイリオ"/>
      </a:minorFont>
    </a:fontScheme>
    <a:fmtScheme name="Sky">
      <a:fillStyleLst>
        <a:solidFill>
          <a:schemeClr val="phClr"/>
        </a:solidFill>
        <a:solidFill>
          <a:schemeClr val="phClr">
            <a:alpha val="50000"/>
          </a:schemeClr>
        </a:solidFill>
        <a:gradFill rotWithShape="1">
          <a:gsLst>
            <a:gs pos="0">
              <a:schemeClr val="phClr">
                <a:shade val="30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4400000" scaled="1"/>
        </a:gra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  <a:ln w="635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63500" dir="3000000" algn="br" rotWithShape="0">
              <a:srgbClr val="000000">
                <a:alpha val="35000"/>
              </a:srgbClr>
            </a:outerShdw>
          </a:effectLst>
        </a:effectStyle>
        <a:effectStyle>
          <a:effectLst>
            <a:innerShdw blurRad="50800" dist="25400" dir="6600000">
              <a:srgbClr val="000000">
                <a:alpha val="50000"/>
              </a:srgbClr>
            </a:innerShdw>
            <a:reflection blurRad="12700" stA="26000" endPos="28000" dist="38100" dir="5400000" sy="-100000" rotWithShape="0"/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40000"/>
                <a:lumMod val="105000"/>
              </a:schemeClr>
            </a:gs>
            <a:gs pos="100000">
              <a:schemeClr val="phClr">
                <a:shade val="20000"/>
                <a:satMod val="250000"/>
                <a:lumMod val="110000"/>
              </a:schemeClr>
            </a:gs>
          </a:gsLst>
          <a:path path="circle">
            <a:fillToRect l="50000" t="50000" r="50000" b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Vertical calendar (Sunday start)</Template>
  <TotalTime>18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Merrill</dc:creator>
  <cp:keywords/>
  <dc:description/>
  <cp:lastModifiedBy>Whitney Merrill</cp:lastModifiedBy>
  <cp:revision>9</cp:revision>
  <dcterms:created xsi:type="dcterms:W3CDTF">2020-03-19T16:43:00Z</dcterms:created>
  <dcterms:modified xsi:type="dcterms:W3CDTF">2020-03-19T17:03:00Z</dcterms:modified>
  <cp:category/>
</cp:coreProperties>
</file>